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E5" w:rsidRPr="00D63A86" w:rsidRDefault="00974FE5" w:rsidP="00D63A86">
      <w:pPr>
        <w:spacing w:after="0"/>
        <w:rPr>
          <w:sz w:val="24"/>
          <w:szCs w:val="24"/>
        </w:rPr>
      </w:pPr>
    </w:p>
    <w:p w:rsidR="00974FE5" w:rsidRPr="00E07F7B" w:rsidRDefault="00F35AA2" w:rsidP="0018200E">
      <w:pPr>
        <w:spacing w:after="0"/>
        <w:jc w:val="center"/>
        <w:rPr>
          <w:b/>
          <w:color w:val="000000" w:themeColor="text1"/>
          <w:sz w:val="40"/>
          <w:szCs w:val="24"/>
        </w:rPr>
      </w:pPr>
      <w:r w:rsidRPr="00E07F7B">
        <w:rPr>
          <w:b/>
          <w:color w:val="000000" w:themeColor="text1"/>
          <w:sz w:val="40"/>
          <w:szCs w:val="24"/>
        </w:rPr>
        <w:t>ENQUÊTE STATIONNEMENT GARE DE BAISIEUX</w:t>
      </w:r>
    </w:p>
    <w:p w:rsidR="00974FE5" w:rsidRPr="00D63A86" w:rsidRDefault="00974FE5" w:rsidP="00D63A86">
      <w:pPr>
        <w:spacing w:after="0"/>
        <w:rPr>
          <w:sz w:val="24"/>
          <w:szCs w:val="24"/>
        </w:rPr>
      </w:pPr>
    </w:p>
    <w:p w:rsidR="00160F8A" w:rsidRPr="0018200E" w:rsidRDefault="00160F8A" w:rsidP="00160F8A">
      <w:pPr>
        <w:pStyle w:val="ListParagraph"/>
        <w:numPr>
          <w:ilvl w:val="0"/>
          <w:numId w:val="1"/>
        </w:numPr>
        <w:spacing w:after="0"/>
        <w:ind w:firstLine="27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Etes-</w:t>
      </w:r>
      <w:r w:rsidRPr="0018200E">
        <w:rPr>
          <w:sz w:val="24"/>
          <w:szCs w:val="24"/>
          <w:u w:val="single"/>
        </w:rPr>
        <w:t xml:space="preserve">vous </w:t>
      </w:r>
      <w:r>
        <w:rPr>
          <w:sz w:val="24"/>
          <w:szCs w:val="24"/>
          <w:u w:val="single"/>
        </w:rPr>
        <w:t>stationné</w:t>
      </w:r>
    </w:p>
    <w:p w:rsidR="00160F8A" w:rsidRDefault="00576383" w:rsidP="00160F8A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198" o:spid="_x0000_s1026" style="position:absolute;margin-left:197.55pt;margin-top:2.2pt;width:11.25pt;height:13.5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" filled="f" strokecolor="#385d8a" strokeweight="2.25pt"/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21.25pt;margin-top:.5pt;width:195.6pt;height:20.4pt;z-index:251730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" stroked="f">
            <v:textbox>
              <w:txbxContent>
                <w:p w:rsidR="00160F8A" w:rsidRDefault="00160F8A" w:rsidP="00160F8A">
                  <w:pPr>
                    <w:shd w:val="clear" w:color="auto" w:fill="FFFFFF" w:themeFill="background1"/>
                  </w:pPr>
                  <w:r>
                    <w:t>Sur le parking 26 places face à la gare</w:t>
                  </w:r>
                </w:p>
              </w:txbxContent>
            </v:textbox>
            <w10:wrap type="square"/>
          </v:shape>
        </w:pict>
      </w:r>
    </w:p>
    <w:p w:rsidR="00160F8A" w:rsidRDefault="00576383" w:rsidP="00160F8A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27" type="#_x0000_t202" style="position:absolute;margin-left:221.85pt;margin-top:3.9pt;width:184.2pt;height:20.4pt;z-index:251731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" stroked="f">
            <v:textbox>
              <w:txbxContent>
                <w:p w:rsidR="00160F8A" w:rsidRDefault="00160F8A" w:rsidP="00160F8A">
                  <w:pPr>
                    <w:shd w:val="clear" w:color="auto" w:fill="FFFFFF" w:themeFill="background1"/>
                  </w:pPr>
                  <w:r>
                    <w:t xml:space="preserve">Sur le parking </w:t>
                  </w:r>
                  <w:r w:rsidR="00E72EB4">
                    <w:t>64</w:t>
                  </w:r>
                  <w:r>
                    <w:t xml:space="preserve"> places face à la gare</w:t>
                  </w:r>
                </w:p>
                <w:p w:rsidR="00160F8A" w:rsidRDefault="00160F8A" w:rsidP="00160F8A">
                  <w:pPr>
                    <w:shd w:val="clear" w:color="auto" w:fill="FFFFFF" w:themeFill="background1"/>
                  </w:pP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00" o:spid="_x0000_s1067" style="position:absolute;margin-left:197.7pt;margin-top:5.85pt;width:11.25pt;height:13.5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" filled="f" strokecolor="#385d8a" strokeweight="2.25pt"/>
        </w:pict>
      </w:r>
    </w:p>
    <w:p w:rsidR="00160F8A" w:rsidRDefault="00576383" w:rsidP="00160F8A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28" type="#_x0000_t202" style="position:absolute;margin-left:223.05pt;margin-top:6.85pt;width:178.2pt;height:20.4pt;z-index:251732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" stroked="f">
            <v:textbox>
              <w:txbxContent>
                <w:p w:rsidR="00160F8A" w:rsidRDefault="00E72EB4" w:rsidP="00160F8A">
                  <w:pPr>
                    <w:shd w:val="clear" w:color="auto" w:fill="FFFFFF" w:themeFill="background1"/>
                  </w:pPr>
                  <w:r>
                    <w:t>Rue des écoles</w:t>
                  </w: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02" o:spid="_x0000_s1066" style="position:absolute;margin-left:196.65pt;margin-top:10.3pt;width:11.25pt;height:13.5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" filled="f" strokecolor="#385d8a" strokeweight="2.25pt"/>
        </w:pict>
      </w:r>
    </w:p>
    <w:p w:rsidR="00160F8A" w:rsidRDefault="00576383" w:rsidP="00160F8A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04" o:spid="_x0000_s1065" style="position:absolute;margin-left:196.65pt;margin-top:14pt;width:11.25pt;height:13.5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" filled="f" strokecolor="#385d8a" strokeweight="2.25pt"/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 id="_x0000_s1029" type="#_x0000_t202" style="position:absolute;margin-left:223.05pt;margin-top:11.6pt;width:100.8pt;height:18.75pt;z-index:251734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" stroked="f">
            <v:textbox>
              <w:txbxContent>
                <w:p w:rsidR="00160F8A" w:rsidRDefault="00852FF8" w:rsidP="00160F8A">
                  <w:pPr>
                    <w:shd w:val="clear" w:color="auto" w:fill="FFFFFF" w:themeFill="background1"/>
                  </w:pPr>
                  <w:r>
                    <w:t>Rue de la mairie</w:t>
                  </w:r>
                </w:p>
                <w:p w:rsidR="00160F8A" w:rsidRDefault="00160F8A" w:rsidP="00160F8A">
                  <w:pPr>
                    <w:shd w:val="clear" w:color="auto" w:fill="FFFFFF" w:themeFill="background1"/>
                  </w:pPr>
                </w:p>
              </w:txbxContent>
            </v:textbox>
            <w10:wrap type="square"/>
          </v:shape>
        </w:pict>
      </w:r>
    </w:p>
    <w:p w:rsidR="00160F8A" w:rsidRPr="00160F8A" w:rsidRDefault="00160F8A" w:rsidP="00160F8A">
      <w:pPr>
        <w:spacing w:after="0"/>
        <w:rPr>
          <w:sz w:val="24"/>
          <w:szCs w:val="24"/>
        </w:rPr>
      </w:pPr>
    </w:p>
    <w:p w:rsidR="00974FE5" w:rsidRDefault="00576383" w:rsidP="00463B7D">
      <w:pPr>
        <w:spacing w:after="0"/>
        <w:ind w:firstLine="284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06" o:spid="_x0000_s1064" style="position:absolute;left:0;text-align:left;margin-left:196.8pt;margin-top:2.1pt;width:11.25pt;height:13.5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" filled="f" strokecolor="#385d8a" strokeweight="2.25pt"/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 id="_x0000_s1030" type="#_x0000_t202" style="position:absolute;left:0;text-align:left;margin-left:222.6pt;margin-top:.6pt;width:100.8pt;height:18.75pt;z-index:25173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" stroked="f">
            <v:textbox>
              <w:txbxContent>
                <w:p w:rsidR="00852FF8" w:rsidRDefault="00852FF8" w:rsidP="00852FF8">
                  <w:pPr>
                    <w:shd w:val="clear" w:color="auto" w:fill="FFFFFF" w:themeFill="background1"/>
                  </w:pPr>
                  <w:r>
                    <w:t>Rue Jules VERNE</w:t>
                  </w:r>
                </w:p>
                <w:p w:rsidR="00852FF8" w:rsidRDefault="00852FF8" w:rsidP="00852FF8">
                  <w:pPr>
                    <w:shd w:val="clear" w:color="auto" w:fill="FFFFFF" w:themeFill="background1"/>
                  </w:pPr>
                </w:p>
              </w:txbxContent>
            </v:textbox>
            <w10:wrap type="square"/>
          </v:shape>
        </w:pict>
      </w:r>
    </w:p>
    <w:p w:rsidR="00160F8A" w:rsidRDefault="00576383" w:rsidP="00463B7D">
      <w:pPr>
        <w:spacing w:after="0"/>
        <w:ind w:firstLine="284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09" o:spid="_x0000_s1063" style="position:absolute;left:0;text-align:left;margin-left:197.4pt;margin-top:6.3pt;width:11.25pt;height:13.5pt;z-index:251742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" filled="f" strokecolor="#385d8a" strokeweight="2.25pt"/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 id="_x0000_s1031" type="#_x0000_t202" style="position:absolute;left:0;text-align:left;margin-left:222.6pt;margin-top:2.55pt;width:100.8pt;height:18.75pt;z-index:251740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" stroked="f">
            <v:textbox>
              <w:txbxContent>
                <w:p w:rsidR="00852FF8" w:rsidRDefault="00852FF8" w:rsidP="00852FF8">
                  <w:pPr>
                    <w:shd w:val="clear" w:color="auto" w:fill="FFFFFF" w:themeFill="background1"/>
                  </w:pPr>
                  <w:r>
                    <w:t xml:space="preserve">Rue </w:t>
                  </w:r>
                  <w:proofErr w:type="spellStart"/>
                  <w:r>
                    <w:t>Deffontaines</w:t>
                  </w:r>
                  <w:proofErr w:type="spellEnd"/>
                </w:p>
                <w:p w:rsidR="00852FF8" w:rsidRDefault="00852FF8" w:rsidP="00852FF8">
                  <w:pPr>
                    <w:shd w:val="clear" w:color="auto" w:fill="FFFFFF" w:themeFill="background1"/>
                  </w:pPr>
                </w:p>
              </w:txbxContent>
            </v:textbox>
            <w10:wrap type="square"/>
          </v:shape>
        </w:pict>
      </w:r>
    </w:p>
    <w:p w:rsidR="00160F8A" w:rsidRDefault="00160F8A" w:rsidP="00463B7D">
      <w:pPr>
        <w:spacing w:after="0"/>
        <w:ind w:firstLine="284"/>
        <w:rPr>
          <w:sz w:val="24"/>
          <w:szCs w:val="24"/>
        </w:rPr>
      </w:pPr>
    </w:p>
    <w:p w:rsidR="00160F8A" w:rsidRDefault="00160F8A" w:rsidP="00463B7D">
      <w:pPr>
        <w:spacing w:after="0"/>
        <w:ind w:firstLine="284"/>
        <w:rPr>
          <w:sz w:val="24"/>
          <w:szCs w:val="24"/>
        </w:rPr>
      </w:pPr>
    </w:p>
    <w:p w:rsidR="00160F8A" w:rsidRDefault="00160F8A" w:rsidP="00463B7D">
      <w:pPr>
        <w:spacing w:after="0"/>
        <w:ind w:firstLine="284"/>
        <w:rPr>
          <w:sz w:val="24"/>
          <w:szCs w:val="24"/>
        </w:rPr>
      </w:pPr>
      <w:r w:rsidRPr="00160F8A">
        <w:rPr>
          <w:noProof/>
          <w:sz w:val="24"/>
          <w:szCs w:val="24"/>
          <w:lang w:eastAsia="fr-FR"/>
        </w:rPr>
        <w:drawing>
          <wp:inline distT="0" distB="0" distL="0" distR="0">
            <wp:extent cx="5692987" cy="5798820"/>
            <wp:effectExtent l="0" t="0" r="3175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13" cy="58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54" w:rsidRDefault="00FB0454" w:rsidP="00463B7D">
      <w:pPr>
        <w:spacing w:after="0"/>
        <w:ind w:firstLine="284"/>
        <w:rPr>
          <w:sz w:val="24"/>
          <w:szCs w:val="24"/>
        </w:rPr>
      </w:pPr>
    </w:p>
    <w:p w:rsidR="00FB0454" w:rsidRPr="00D63A86" w:rsidRDefault="00FB0454" w:rsidP="00463B7D">
      <w:pPr>
        <w:spacing w:after="0"/>
        <w:ind w:firstLine="284"/>
        <w:rPr>
          <w:sz w:val="24"/>
          <w:szCs w:val="24"/>
        </w:rPr>
      </w:pPr>
    </w:p>
    <w:p w:rsidR="00974FE5" w:rsidRPr="0018200E" w:rsidRDefault="00576383" w:rsidP="00463B7D">
      <w:pPr>
        <w:pStyle w:val="ListParagraph"/>
        <w:numPr>
          <w:ilvl w:val="0"/>
          <w:numId w:val="1"/>
        </w:numPr>
        <w:spacing w:after="0"/>
        <w:ind w:firstLine="284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lastRenderedPageBreak/>
        <w:pict>
          <v:shape id="Zone de texte 2" o:spid="_x0000_s1062" type="#_x0000_t202" style="position:absolute;left:0;text-align:left;margin-left:394.9pt;margin-top:.85pt;width:32.25pt;height:18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" stroked="f">
            <v:textbox>
              <w:txbxContent>
                <w:p w:rsidR="00F35AA2" w:rsidRDefault="000031CC" w:rsidP="000031CC">
                  <w:pPr>
                    <w:shd w:val="clear" w:color="auto" w:fill="FFFFFF" w:themeFill="background1"/>
                  </w:pPr>
                  <w:proofErr w:type="gramStart"/>
                  <w:r>
                    <w:t>oui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u w:val="single"/>
          <w:lang w:eastAsia="fr-FR"/>
        </w:rPr>
        <w:pict>
          <v:roundrect id="Rectangle à coins arrondis 3" o:spid="_x0000_s1061" style="position:absolute;left:0;text-align:left;margin-left:377.6pt;margin-top:2.3pt;width:14.25pt;height:17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" filled="f" strokecolor="#243f60 [1604]" strokeweight="2.25pt"/>
        </w:pict>
      </w:r>
      <w:r>
        <w:rPr>
          <w:noProof/>
          <w:sz w:val="24"/>
          <w:szCs w:val="24"/>
          <w:u w:val="single"/>
          <w:lang w:eastAsia="fr-FR"/>
        </w:rPr>
        <w:pict>
          <v:shape id="_x0000_s1060" type="#_x0000_t202" style="position:absolute;left:0;text-align:left;margin-left:452.4pt;margin-top:.75pt;width:40.5pt;height:18.7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" stroked="f">
            <v:textbox>
              <w:txbxContent>
                <w:p w:rsidR="000031CC" w:rsidRDefault="000031CC" w:rsidP="000031CC">
                  <w:proofErr w:type="gramStart"/>
                  <w:r>
                    <w:t>non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u w:val="single"/>
          <w:lang w:eastAsia="fr-FR"/>
        </w:rPr>
        <w:pict>
          <v:roundrect id="Rectangle à coins arrondis 5" o:spid="_x0000_s1059" style="position:absolute;left:0;text-align:left;margin-left:435.75pt;margin-top:2.2pt;width:14.25pt;height:17.2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" filled="f" strokecolor="#385d8a" strokeweight="2.25pt"/>
        </w:pict>
      </w:r>
      <w:r w:rsidR="00F35AA2" w:rsidRPr="0018200E">
        <w:rPr>
          <w:sz w:val="24"/>
          <w:szCs w:val="24"/>
          <w:u w:val="single"/>
        </w:rPr>
        <w:t>Etes-vous stationné pour un usage TER ?</w:t>
      </w:r>
      <w:r w:rsidR="00F35AA2" w:rsidRPr="0018200E">
        <w:rPr>
          <w:rFonts w:ascii="Wingdings-Regular" w:eastAsia="Wingdings-Regular" w:cs="Wingdings-Regular" w:hint="eastAsia"/>
          <w:sz w:val="24"/>
          <w:szCs w:val="24"/>
          <w:u w:val="single"/>
        </w:rPr>
        <w:t xml:space="preserve"> </w:t>
      </w:r>
    </w:p>
    <w:p w:rsidR="00974FE5" w:rsidRPr="00D63A86" w:rsidRDefault="00974FE5" w:rsidP="00463B7D">
      <w:pPr>
        <w:spacing w:after="0"/>
        <w:ind w:firstLine="284"/>
        <w:rPr>
          <w:sz w:val="24"/>
          <w:szCs w:val="24"/>
        </w:rPr>
      </w:pPr>
    </w:p>
    <w:p w:rsidR="00974FE5" w:rsidRPr="00D63A86" w:rsidRDefault="00FB0454" w:rsidP="00E07F7B">
      <w:pPr>
        <w:spacing w:after="0"/>
        <w:ind w:firstLine="993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_x0000_s1071" style="position:absolute;left:0;text-align:left;margin-left:306pt;margin-top:-1.9pt;width:15.75pt;height:16.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MDfg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" filled="f" strokecolor="#385d8a" strokeweight="2.25pt"/>
        </w:pict>
      </w:r>
      <w:r>
        <w:rPr>
          <w:noProof/>
          <w:sz w:val="24"/>
          <w:szCs w:val="24"/>
          <w:lang w:eastAsia="fr-FR"/>
        </w:rPr>
        <w:pict>
          <v:roundrect id="_x0000_s1070" style="position:absolute;left:0;text-align:left;margin-left:118.65pt;margin-top:-1.9pt;width:15.75pt;height:16.5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MDfg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" filled="f" strokecolor="#385d8a" strokeweight="2.25pt"/>
        </w:pict>
      </w:r>
      <w:r w:rsidR="00F35AA2">
        <w:rPr>
          <w:sz w:val="24"/>
          <w:szCs w:val="24"/>
        </w:rPr>
        <w:t xml:space="preserve">SI </w:t>
      </w:r>
      <w:r w:rsidR="00F35AA2" w:rsidRPr="000031CC">
        <w:rPr>
          <w:b/>
          <w:sz w:val="24"/>
          <w:szCs w:val="24"/>
          <w:u w:val="single"/>
        </w:rPr>
        <w:t>OUI</w:t>
      </w:r>
      <w:r w:rsidR="000031CC">
        <w:rPr>
          <w:b/>
          <w:sz w:val="24"/>
          <w:szCs w:val="24"/>
          <w:u w:val="single"/>
        </w:rPr>
        <w:t> </w:t>
      </w:r>
      <w:r w:rsidR="000031CC">
        <w:rPr>
          <w:sz w:val="24"/>
          <w:szCs w:val="24"/>
        </w:rPr>
        <w:t xml:space="preserve">: </w:t>
      </w:r>
      <w:r w:rsidR="00F35AA2">
        <w:rPr>
          <w:sz w:val="24"/>
          <w:szCs w:val="24"/>
        </w:rPr>
        <w:t xml:space="preserve">      </w:t>
      </w:r>
      <w:r w:rsidR="000031CC">
        <w:rPr>
          <w:sz w:val="24"/>
          <w:szCs w:val="24"/>
        </w:rPr>
        <w:t xml:space="preserve">            </w:t>
      </w:r>
      <w:r w:rsidR="00F35AA2">
        <w:rPr>
          <w:sz w:val="24"/>
          <w:szCs w:val="24"/>
        </w:rPr>
        <w:t xml:space="preserve"> </w:t>
      </w:r>
      <w:r w:rsidR="000031CC">
        <w:rPr>
          <w:sz w:val="24"/>
          <w:szCs w:val="24"/>
        </w:rPr>
        <w:t>à destination de Lille</w:t>
      </w:r>
      <w:r w:rsidR="00F35AA2">
        <w:rPr>
          <w:sz w:val="24"/>
          <w:szCs w:val="24"/>
        </w:rPr>
        <w:t xml:space="preserve">                   </w:t>
      </w:r>
      <w:r w:rsidR="000031CC">
        <w:rPr>
          <w:sz w:val="24"/>
          <w:szCs w:val="24"/>
        </w:rPr>
        <w:t xml:space="preserve">             </w:t>
      </w:r>
      <w:r w:rsidR="00F35AA2">
        <w:rPr>
          <w:sz w:val="24"/>
          <w:szCs w:val="24"/>
        </w:rPr>
        <w:t xml:space="preserve">à destination de la Belgique </w:t>
      </w:r>
    </w:p>
    <w:p w:rsidR="00974FE5" w:rsidRPr="00D63A86" w:rsidRDefault="00974FE5" w:rsidP="00463B7D">
      <w:pPr>
        <w:spacing w:after="0"/>
        <w:ind w:firstLine="284"/>
        <w:rPr>
          <w:sz w:val="24"/>
          <w:szCs w:val="24"/>
        </w:rPr>
      </w:pPr>
    </w:p>
    <w:p w:rsidR="00974FE5" w:rsidRDefault="000031CC" w:rsidP="00E07F7B">
      <w:pPr>
        <w:spacing w:after="0"/>
        <w:ind w:firstLine="993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r w:rsidRPr="000031CC">
        <w:rPr>
          <w:b/>
          <w:sz w:val="24"/>
          <w:szCs w:val="24"/>
          <w:u w:val="single"/>
        </w:rPr>
        <w:t>NON</w:t>
      </w:r>
      <w:r>
        <w:rPr>
          <w:sz w:val="24"/>
          <w:szCs w:val="24"/>
        </w:rPr>
        <w:t xml:space="preserve"> :   pour quels usages êtes-vous stationné ? : </w:t>
      </w:r>
    </w:p>
    <w:p w:rsidR="000031CC" w:rsidRDefault="00576383" w:rsidP="00463B7D">
      <w:pPr>
        <w:spacing w:after="0"/>
        <w:ind w:firstLine="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Rectangle à coins arrondis 10" o:spid="_x0000_s1056" style="position:absolute;left:0;text-align:left;margin-left:70.5pt;margin-top:16.4pt;width:15.75pt;height:16.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MDfg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" filled="f" strokecolor="#385d8a" strokeweight="2.25pt"/>
        </w:pict>
      </w:r>
    </w:p>
    <w:p w:rsidR="000031CC" w:rsidRDefault="000031CC" w:rsidP="00463B7D">
      <w:pPr>
        <w:spacing w:after="0"/>
        <w:ind w:left="1843" w:firstLine="284"/>
        <w:rPr>
          <w:sz w:val="24"/>
          <w:szCs w:val="24"/>
        </w:rPr>
      </w:pPr>
      <w:r>
        <w:rPr>
          <w:sz w:val="24"/>
          <w:szCs w:val="24"/>
        </w:rPr>
        <w:t xml:space="preserve"> Lieu de travail à proximité </w:t>
      </w:r>
      <w:r w:rsidR="00A934B8">
        <w:rPr>
          <w:sz w:val="24"/>
          <w:szCs w:val="24"/>
        </w:rPr>
        <w:t>(</w:t>
      </w:r>
      <w:r>
        <w:rPr>
          <w:sz w:val="24"/>
          <w:szCs w:val="24"/>
        </w:rPr>
        <w:t>en stationnement longue durée</w:t>
      </w:r>
      <w:r w:rsidR="00A934B8">
        <w:rPr>
          <w:sz w:val="24"/>
          <w:szCs w:val="24"/>
        </w:rPr>
        <w:t>)</w:t>
      </w:r>
    </w:p>
    <w:p w:rsidR="000031CC" w:rsidRDefault="000031CC" w:rsidP="00463B7D">
      <w:pPr>
        <w:spacing w:after="0"/>
        <w:ind w:left="1843"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031CC" w:rsidRDefault="00576383" w:rsidP="00463B7D">
      <w:pPr>
        <w:spacing w:after="0"/>
        <w:ind w:left="1843" w:firstLine="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Rectangle à coins arrondis 11" o:spid="_x0000_s1055" style="position:absolute;left:0;text-align:left;margin-left:71.25pt;margin-top:.7pt;width:15.75pt;height:16.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lrfg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" filled="f" strokecolor="#385d8a" strokeweight="2.25pt"/>
        </w:pict>
      </w:r>
      <w:r w:rsidR="000031CC">
        <w:rPr>
          <w:sz w:val="24"/>
          <w:szCs w:val="24"/>
        </w:rPr>
        <w:t xml:space="preserve"> En </w:t>
      </w:r>
      <w:r w:rsidR="00463B7D">
        <w:rPr>
          <w:sz w:val="24"/>
          <w:szCs w:val="24"/>
        </w:rPr>
        <w:t>stationnement m</w:t>
      </w:r>
      <w:r w:rsidR="00A934B8">
        <w:rPr>
          <w:sz w:val="24"/>
          <w:szCs w:val="24"/>
        </w:rPr>
        <w:t>oyenne</w:t>
      </w:r>
      <w:r w:rsidR="00463B7D">
        <w:rPr>
          <w:sz w:val="24"/>
          <w:szCs w:val="24"/>
        </w:rPr>
        <w:t xml:space="preserve"> durée</w:t>
      </w:r>
      <w:r w:rsidR="00A934B8">
        <w:rPr>
          <w:sz w:val="24"/>
          <w:szCs w:val="24"/>
        </w:rPr>
        <w:t xml:space="preserve">              (</w:t>
      </w:r>
      <w:r w:rsidR="00463B7D">
        <w:rPr>
          <w:sz w:val="24"/>
          <w:szCs w:val="24"/>
        </w:rPr>
        <w:t>1</w:t>
      </w:r>
      <w:r w:rsidR="000031CC">
        <w:rPr>
          <w:sz w:val="24"/>
          <w:szCs w:val="24"/>
        </w:rPr>
        <w:t xml:space="preserve"> heure </w:t>
      </w:r>
      <w:r w:rsidR="00A934B8">
        <w:rPr>
          <w:sz w:val="24"/>
          <w:szCs w:val="24"/>
        </w:rPr>
        <w:t xml:space="preserve"> &lt;  durée</w:t>
      </w:r>
      <w:r w:rsidR="00463B7D">
        <w:rPr>
          <w:sz w:val="24"/>
          <w:szCs w:val="24"/>
        </w:rPr>
        <w:t xml:space="preserve">  </w:t>
      </w:r>
      <w:r w:rsidR="00A934B8">
        <w:rPr>
          <w:sz w:val="24"/>
          <w:szCs w:val="24"/>
        </w:rPr>
        <w:t>&lt;</w:t>
      </w:r>
      <w:r w:rsidR="00463B7D">
        <w:rPr>
          <w:sz w:val="24"/>
          <w:szCs w:val="24"/>
        </w:rPr>
        <w:t xml:space="preserve"> 3 heures</w:t>
      </w:r>
      <w:r w:rsidR="00A934B8">
        <w:rPr>
          <w:sz w:val="24"/>
          <w:szCs w:val="24"/>
        </w:rPr>
        <w:t>)</w:t>
      </w:r>
    </w:p>
    <w:p w:rsidR="00463B7D" w:rsidRDefault="00576383" w:rsidP="00463B7D">
      <w:pPr>
        <w:spacing w:after="0"/>
        <w:ind w:left="1843" w:firstLine="28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Rectangle à coins arrondis 12" o:spid="_x0000_s1054" style="position:absolute;left:0;text-align:left;margin-left:72.75pt;margin-top:17.55pt;width:15.75pt;height:16.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fTfw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" filled="f" strokecolor="#385d8a" strokeweight="2.25pt"/>
        </w:pict>
      </w:r>
    </w:p>
    <w:p w:rsidR="00A934B8" w:rsidRDefault="00463B7D" w:rsidP="00A934B8">
      <w:pPr>
        <w:spacing w:after="0"/>
        <w:ind w:left="1843" w:firstLine="284"/>
        <w:rPr>
          <w:sz w:val="24"/>
          <w:szCs w:val="24"/>
        </w:rPr>
      </w:pPr>
      <w:r>
        <w:rPr>
          <w:sz w:val="24"/>
          <w:szCs w:val="24"/>
        </w:rPr>
        <w:t xml:space="preserve"> En stationnement courte durée </w:t>
      </w:r>
      <w:r w:rsidR="00A934B8">
        <w:rPr>
          <w:sz w:val="24"/>
          <w:szCs w:val="24"/>
        </w:rPr>
        <w:t xml:space="preserve">                       (durée  &lt;  1 heure)</w:t>
      </w:r>
    </w:p>
    <w:p w:rsidR="00974FE5" w:rsidRPr="00D63A86" w:rsidRDefault="00A934B8" w:rsidP="00A934B8">
      <w:pPr>
        <w:spacing w:after="0"/>
        <w:ind w:left="1843" w:firstLine="284"/>
        <w:rPr>
          <w:sz w:val="24"/>
          <w:szCs w:val="24"/>
        </w:rPr>
      </w:pPr>
      <w:r w:rsidRPr="00D63A86">
        <w:rPr>
          <w:sz w:val="24"/>
          <w:szCs w:val="24"/>
        </w:rPr>
        <w:t xml:space="preserve"> </w:t>
      </w:r>
    </w:p>
    <w:p w:rsidR="00974FE5" w:rsidRPr="00D63A86" w:rsidRDefault="00974FE5" w:rsidP="00463B7D">
      <w:pPr>
        <w:spacing w:after="0"/>
        <w:ind w:firstLine="284"/>
        <w:rPr>
          <w:sz w:val="24"/>
          <w:szCs w:val="24"/>
        </w:rPr>
      </w:pPr>
    </w:p>
    <w:p w:rsidR="00974FE5" w:rsidRPr="0018200E" w:rsidRDefault="00576383" w:rsidP="00463B7D">
      <w:pPr>
        <w:pStyle w:val="ListParagraph"/>
        <w:numPr>
          <w:ilvl w:val="0"/>
          <w:numId w:val="1"/>
        </w:numPr>
        <w:spacing w:after="0"/>
        <w:ind w:firstLine="284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roundrect id="Rectangle à coins arrondis 15" o:spid="_x0000_s1053" style="position:absolute;left:0;text-align:left;margin-left:440.25pt;margin-top:2.2pt;width:14.25pt;height:17.2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" filled="f" strokecolor="#385d8a" strokeweight="2.25pt"/>
        </w:pict>
      </w:r>
      <w:r>
        <w:rPr>
          <w:noProof/>
          <w:sz w:val="24"/>
          <w:szCs w:val="24"/>
          <w:u w:val="single"/>
          <w:lang w:eastAsia="fr-FR"/>
        </w:rPr>
        <w:pict>
          <v:shape id="_x0000_s1052" type="#_x0000_t202" style="position:absolute;left:0;text-align:left;margin-left:400.65pt;margin-top:.75pt;width:30pt;height:18.75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" stroked="f">
            <v:textbox>
              <w:txbxContent>
                <w:p w:rsidR="00463B7D" w:rsidRDefault="00463B7D" w:rsidP="00463B7D">
                  <w:pPr>
                    <w:shd w:val="clear" w:color="auto" w:fill="FFFFFF" w:themeFill="background1"/>
                  </w:pPr>
                  <w:proofErr w:type="gramStart"/>
                  <w:r>
                    <w:t>oui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u w:val="single"/>
          <w:lang w:eastAsia="fr-FR"/>
        </w:rPr>
        <w:pict>
          <v:roundrect id="Rectangle à coins arrondis 13" o:spid="_x0000_s1051" style="position:absolute;left:0;text-align:left;margin-left:384.15pt;margin-top:2.25pt;width:15.75pt;height:16.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" filled="f" strokecolor="#385d8a" strokeweight="2.25pt"/>
        </w:pict>
      </w:r>
      <w:r>
        <w:rPr>
          <w:noProof/>
          <w:sz w:val="24"/>
          <w:szCs w:val="24"/>
          <w:u w:val="single"/>
          <w:lang w:eastAsia="fr-FR"/>
        </w:rPr>
        <w:pict>
          <v:shape id="_x0000_s1050" type="#_x0000_t202" style="position:absolute;left:0;text-align:left;margin-left:457.5pt;margin-top:.75pt;width:36pt;height:18.7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" stroked="f">
            <v:textbox>
              <w:txbxContent>
                <w:p w:rsidR="00463B7D" w:rsidRDefault="00463B7D" w:rsidP="00463B7D">
                  <w:proofErr w:type="gramStart"/>
                  <w:r>
                    <w:t>non</w:t>
                  </w:r>
                  <w:proofErr w:type="gramEnd"/>
                </w:p>
              </w:txbxContent>
            </v:textbox>
            <w10:wrap type="square"/>
          </v:shape>
        </w:pict>
      </w:r>
      <w:r w:rsidR="00463B7D" w:rsidRPr="0018200E">
        <w:rPr>
          <w:sz w:val="24"/>
          <w:szCs w:val="24"/>
          <w:u w:val="single"/>
        </w:rPr>
        <w:t xml:space="preserve">Empruntez-vous l’autoroute pour accéder au parking ? </w:t>
      </w:r>
    </w:p>
    <w:p w:rsidR="00974FE5" w:rsidRDefault="00974FE5" w:rsidP="00463B7D">
      <w:pPr>
        <w:spacing w:after="0"/>
        <w:ind w:firstLine="284"/>
        <w:rPr>
          <w:sz w:val="24"/>
          <w:szCs w:val="24"/>
        </w:rPr>
      </w:pPr>
    </w:p>
    <w:p w:rsidR="0018200E" w:rsidRDefault="00576383" w:rsidP="00463B7D">
      <w:pPr>
        <w:spacing w:after="0"/>
        <w:ind w:firstLine="284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49" type="#_x0000_t202" style="position:absolute;left:0;text-align:left;margin-left:459pt;margin-top:16.7pt;width:36pt;height:18.75pt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" stroked="f">
            <v:textbox>
              <w:txbxContent>
                <w:p w:rsidR="0018200E" w:rsidRDefault="0018200E" w:rsidP="0018200E">
                  <w:proofErr w:type="gramStart"/>
                  <w:r>
                    <w:t>non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18200E" w:rsidRPr="0018200E" w:rsidRDefault="00576383" w:rsidP="0018200E">
      <w:pPr>
        <w:pStyle w:val="ListParagraph"/>
        <w:numPr>
          <w:ilvl w:val="0"/>
          <w:numId w:val="1"/>
        </w:numPr>
        <w:spacing w:after="0"/>
        <w:ind w:firstLine="273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shape id="_x0000_s1048" type="#_x0000_t202" style="position:absolute;left:0;text-align:left;margin-left:404.25pt;margin-top:.6pt;width:30pt;height:18.75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" stroked="f">
            <v:textbox>
              <w:txbxContent>
                <w:p w:rsidR="0018200E" w:rsidRDefault="0018200E" w:rsidP="0018200E">
                  <w:pPr>
                    <w:shd w:val="clear" w:color="auto" w:fill="FFFFFF" w:themeFill="background1"/>
                  </w:pPr>
                  <w:proofErr w:type="gramStart"/>
                  <w:r>
                    <w:t>oui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u w:val="single"/>
          <w:lang w:eastAsia="fr-FR"/>
        </w:rPr>
        <w:pict>
          <v:roundrect id="Rectangle à coins arrondis 17" o:spid="_x0000_s1047" style="position:absolute;left:0;text-align:left;margin-left:386.25pt;margin-top:2.25pt;width:14.25pt;height:17.2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" filled="f" strokecolor="#385d8a" strokeweight="2.25pt"/>
        </w:pict>
      </w:r>
      <w:r>
        <w:rPr>
          <w:noProof/>
          <w:sz w:val="24"/>
          <w:szCs w:val="24"/>
          <w:u w:val="single"/>
          <w:lang w:eastAsia="fr-FR"/>
        </w:rPr>
        <w:pict>
          <v:roundrect id="Rectangle à coins arrondis 18" o:spid="_x0000_s1046" style="position:absolute;left:0;text-align:left;margin-left:443.25pt;margin-top:2.25pt;width:14.25pt;height:17.25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" filled="f" strokecolor="#385d8a" strokeweight="2.25pt"/>
        </w:pict>
      </w:r>
      <w:r w:rsidR="0018200E">
        <w:rPr>
          <w:sz w:val="24"/>
          <w:szCs w:val="24"/>
        </w:rPr>
        <w:t>E</w:t>
      </w:r>
      <w:r w:rsidR="0018200E" w:rsidRPr="0018200E">
        <w:rPr>
          <w:sz w:val="24"/>
          <w:szCs w:val="24"/>
          <w:u w:val="single"/>
        </w:rPr>
        <w:t>mpruntez-vous l’autoroute pour regagner votre domicile ?</w:t>
      </w:r>
      <w:r w:rsidR="0018200E" w:rsidRPr="0018200E">
        <w:rPr>
          <w:noProof/>
          <w:sz w:val="24"/>
          <w:szCs w:val="24"/>
          <w:u w:val="single"/>
          <w:lang w:eastAsia="fr-FR"/>
        </w:rPr>
        <w:t xml:space="preserve"> </w:t>
      </w:r>
    </w:p>
    <w:p w:rsidR="0018200E" w:rsidRDefault="0018200E" w:rsidP="0018200E">
      <w:pPr>
        <w:spacing w:after="0"/>
        <w:rPr>
          <w:sz w:val="24"/>
          <w:szCs w:val="24"/>
        </w:rPr>
      </w:pPr>
    </w:p>
    <w:p w:rsidR="0018200E" w:rsidRPr="0018200E" w:rsidRDefault="0018200E" w:rsidP="0018200E">
      <w:pPr>
        <w:pStyle w:val="ListParagraph"/>
        <w:numPr>
          <w:ilvl w:val="0"/>
          <w:numId w:val="1"/>
        </w:numPr>
        <w:spacing w:after="0"/>
        <w:ind w:firstLine="273"/>
        <w:rPr>
          <w:sz w:val="24"/>
          <w:szCs w:val="24"/>
          <w:u w:val="single"/>
        </w:rPr>
      </w:pPr>
      <w:r w:rsidRPr="0018200E">
        <w:rPr>
          <w:sz w:val="24"/>
          <w:szCs w:val="24"/>
          <w:u w:val="single"/>
        </w:rPr>
        <w:t>Si vous êtes un usager TER :</w:t>
      </w:r>
    </w:p>
    <w:p w:rsidR="0018200E" w:rsidRPr="0018200E" w:rsidRDefault="0018200E" w:rsidP="0018200E">
      <w:pPr>
        <w:pStyle w:val="ListParagraph"/>
        <w:rPr>
          <w:sz w:val="24"/>
          <w:szCs w:val="24"/>
        </w:rPr>
      </w:pPr>
    </w:p>
    <w:p w:rsidR="0018200E" w:rsidRDefault="0018200E" w:rsidP="00FB0454">
      <w:pPr>
        <w:pStyle w:val="ListParagraph"/>
        <w:numPr>
          <w:ilvl w:val="0"/>
          <w:numId w:val="2"/>
        </w:numPr>
        <w:tabs>
          <w:tab w:val="right" w:leader="dot" w:pos="9214"/>
        </w:tabs>
        <w:spacing w:after="0"/>
        <w:ind w:left="1418" w:hanging="218"/>
        <w:rPr>
          <w:sz w:val="24"/>
          <w:szCs w:val="24"/>
        </w:rPr>
      </w:pPr>
      <w:r>
        <w:rPr>
          <w:sz w:val="24"/>
          <w:szCs w:val="24"/>
        </w:rPr>
        <w:t>Quelle est la ville de votre domicile</w:t>
      </w:r>
      <w:r w:rsidR="00A934B8">
        <w:rPr>
          <w:sz w:val="24"/>
          <w:szCs w:val="24"/>
        </w:rPr>
        <w:t xml:space="preserve"> ?           </w:t>
      </w:r>
      <w:r w:rsidR="00C330B6">
        <w:rPr>
          <w:sz w:val="24"/>
          <w:szCs w:val="24"/>
        </w:rPr>
        <w:t xml:space="preserve">  </w:t>
      </w:r>
      <w:r w:rsidR="00FB0454">
        <w:rPr>
          <w:sz w:val="24"/>
          <w:szCs w:val="24"/>
        </w:rPr>
        <w:tab/>
      </w:r>
      <w:r w:rsidR="00FB0454">
        <w:rPr>
          <w:sz w:val="24"/>
          <w:szCs w:val="24"/>
        </w:rPr>
        <w:tab/>
      </w:r>
    </w:p>
    <w:p w:rsidR="0018200E" w:rsidRDefault="0018200E" w:rsidP="0018200E">
      <w:pPr>
        <w:pStyle w:val="ListParagraph"/>
        <w:ind w:left="1080"/>
        <w:rPr>
          <w:sz w:val="24"/>
          <w:szCs w:val="24"/>
        </w:rPr>
      </w:pPr>
    </w:p>
    <w:p w:rsidR="0018200E" w:rsidRDefault="00576383" w:rsidP="00A934B8">
      <w:pPr>
        <w:pStyle w:val="ListParagraph"/>
        <w:numPr>
          <w:ilvl w:val="0"/>
          <w:numId w:val="2"/>
        </w:numPr>
        <w:ind w:firstLine="54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2" o:spid="_x0000_s1045" style="position:absolute;left:0;text-align:left;margin-left:444pt;margin-top:8pt;width:15.75pt;height:16.5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" filled="f" strokecolor="#385d8a" strokeweight="2.25pt"/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 id="_x0000_s1032" type="#_x0000_t202" style="position:absolute;left:0;text-align:left;margin-left:468.75pt;margin-top:5.45pt;width:36pt;height:18.75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" stroked="f">
            <v:textbox>
              <w:txbxContent>
                <w:p w:rsidR="00E07F7B" w:rsidRDefault="00E07F7B" w:rsidP="00E07F7B">
                  <w:proofErr w:type="gramStart"/>
                  <w:r>
                    <w:t>non</w:t>
                  </w:r>
                  <w:proofErr w:type="gramEnd"/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shape id="_x0000_s1033" type="#_x0000_t202" style="position:absolute;left:0;text-align:left;margin-left:404.25pt;margin-top:6.35pt;width:30pt;height:18.75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" stroked="f">
            <v:textbox>
              <w:txbxContent>
                <w:p w:rsidR="0018200E" w:rsidRDefault="0018200E" w:rsidP="0018200E">
                  <w:pPr>
                    <w:shd w:val="clear" w:color="auto" w:fill="FFFFFF" w:themeFill="background1"/>
                  </w:pPr>
                  <w:proofErr w:type="gramStart"/>
                  <w:r>
                    <w:t>oui</w:t>
                  </w:r>
                  <w:proofErr w:type="gramEnd"/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1" o:spid="_x0000_s1044" style="position:absolute;left:0;text-align:left;margin-left:384.75pt;margin-top:7.8pt;width:15.75pt;height:16.5pt;z-index:251654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" filled="f" strokecolor="#385d8a" strokeweight="2.25pt"/>
        </w:pict>
      </w:r>
      <w:r w:rsidR="0018200E">
        <w:rPr>
          <w:sz w:val="24"/>
          <w:szCs w:val="24"/>
        </w:rPr>
        <w:t xml:space="preserve">Travaillez-vous à temps plein ? </w:t>
      </w:r>
    </w:p>
    <w:p w:rsidR="0018200E" w:rsidRPr="0018200E" w:rsidRDefault="0018200E" w:rsidP="0018200E">
      <w:pPr>
        <w:pStyle w:val="ListParagraph"/>
        <w:rPr>
          <w:sz w:val="24"/>
          <w:szCs w:val="24"/>
        </w:rPr>
      </w:pPr>
    </w:p>
    <w:p w:rsidR="0018200E" w:rsidRDefault="0018200E" w:rsidP="0018200E">
      <w:pPr>
        <w:pStyle w:val="ListParagraph"/>
        <w:ind w:left="1080"/>
        <w:rPr>
          <w:sz w:val="24"/>
          <w:szCs w:val="24"/>
        </w:rPr>
      </w:pPr>
    </w:p>
    <w:p w:rsidR="0018200E" w:rsidRPr="0018200E" w:rsidRDefault="00576383" w:rsidP="00A934B8">
      <w:pPr>
        <w:pStyle w:val="ListParagraph"/>
        <w:numPr>
          <w:ilvl w:val="0"/>
          <w:numId w:val="2"/>
        </w:numPr>
        <w:ind w:firstLine="54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34" type="#_x0000_t202" style="position:absolute;left:0;text-align:left;margin-left:221.35pt;margin-top:4.75pt;width:83.25pt;height:18.75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" stroked="f">
            <v:textbox>
              <w:txbxContent>
                <w:p w:rsidR="00C330B6" w:rsidRDefault="00C330B6" w:rsidP="00C330B6">
                  <w:pPr>
                    <w:shd w:val="clear" w:color="auto" w:fill="FFFFFF" w:themeFill="background1"/>
                  </w:pPr>
                  <w:proofErr w:type="gramStart"/>
                  <w:r>
                    <w:t>à</w:t>
                  </w:r>
                  <w:proofErr w:type="gramEnd"/>
                  <w:r>
                    <w:t xml:space="preserve"> 90 %</w:t>
                  </w: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4" o:spid="_x0000_s1043" style="position:absolute;left:0;text-align:left;margin-left:195.9pt;margin-top:8.5pt;width:11.25pt;height:13.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" filled="f" strokecolor="#385d8a" strokeweight="2.25pt"/>
        </w:pict>
      </w:r>
      <w:r w:rsidR="00A96CEC">
        <w:rPr>
          <w:sz w:val="24"/>
          <w:szCs w:val="24"/>
        </w:rPr>
        <w:t>Si non</w:t>
      </w:r>
      <w:r w:rsidR="0018200E">
        <w:rPr>
          <w:sz w:val="24"/>
          <w:szCs w:val="24"/>
        </w:rPr>
        <w:t xml:space="preserve">, vous travaillez : </w:t>
      </w:r>
    </w:p>
    <w:p w:rsidR="0018200E" w:rsidRDefault="00576383" w:rsidP="0018200E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35" type="#_x0000_t202" style="position:absolute;margin-left:221.25pt;margin-top:.55pt;width:83.25pt;height:18.75pt;z-index:251714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" stroked="f">
            <v:textbox>
              <w:txbxContent>
                <w:p w:rsidR="00C330B6" w:rsidRDefault="00C330B6" w:rsidP="00C330B6">
                  <w:pPr>
                    <w:shd w:val="clear" w:color="auto" w:fill="FFFFFF" w:themeFill="background1"/>
                  </w:pPr>
                  <w:proofErr w:type="gramStart"/>
                  <w:r>
                    <w:t>à</w:t>
                  </w:r>
                  <w:proofErr w:type="gramEnd"/>
                  <w:r>
                    <w:t xml:space="preserve"> 80  %</w:t>
                  </w: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6" o:spid="_x0000_s1042" style="position:absolute;margin-left:195.75pt;margin-top:2.2pt;width:11.25pt;height:13.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" filled="f" strokecolor="#385d8a" strokeweight="2.25pt"/>
        </w:pict>
      </w:r>
    </w:p>
    <w:p w:rsidR="00C330B6" w:rsidRDefault="00576383" w:rsidP="0018200E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36" type="#_x0000_t202" style="position:absolute;margin-left:222pt;margin-top:1.95pt;width:83.25pt;height:18.75pt;z-index:251716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" stroked="f">
            <v:textbox>
              <w:txbxContent>
                <w:p w:rsidR="00C330B6" w:rsidRDefault="00C330B6" w:rsidP="00C330B6">
                  <w:pPr>
                    <w:shd w:val="clear" w:color="auto" w:fill="FFFFFF" w:themeFill="background1"/>
                  </w:pPr>
                  <w:proofErr w:type="gramStart"/>
                  <w:r>
                    <w:t>à</w:t>
                  </w:r>
                  <w:proofErr w:type="gramEnd"/>
                  <w:r>
                    <w:t xml:space="preserve"> 70  %</w:t>
                  </w: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7" o:spid="_x0000_s1041" style="position:absolute;margin-left:196.5pt;margin-top:5.85pt;width:11.25pt;height:13.5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" filled="f" strokecolor="#385d8a" strokeweight="2.25pt"/>
        </w:pict>
      </w:r>
    </w:p>
    <w:p w:rsidR="00C330B6" w:rsidRDefault="00576383" w:rsidP="0018200E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37" type="#_x0000_t202" style="position:absolute;margin-left:222.75pt;margin-top:4.7pt;width:83.25pt;height:18.75pt;z-index:251718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" stroked="f">
            <v:textbox>
              <w:txbxContent>
                <w:p w:rsidR="00C330B6" w:rsidRDefault="00C330B6" w:rsidP="00C330B6">
                  <w:pPr>
                    <w:shd w:val="clear" w:color="auto" w:fill="FFFFFF" w:themeFill="background1"/>
                  </w:pPr>
                  <w:proofErr w:type="gramStart"/>
                  <w:r>
                    <w:t>à</w:t>
                  </w:r>
                  <w:proofErr w:type="gramEnd"/>
                  <w:r>
                    <w:t xml:space="preserve"> 60  %</w:t>
                  </w: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8" o:spid="_x0000_s1040" style="position:absolute;margin-left:197.25pt;margin-top:8.5pt;width:11.25pt;height:13.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" filled="f" strokecolor="#385d8a" strokeweight="2.25pt"/>
        </w:pict>
      </w:r>
    </w:p>
    <w:p w:rsidR="00C330B6" w:rsidRDefault="00576383" w:rsidP="0018200E">
      <w:pPr>
        <w:spacing w:after="0"/>
        <w:rPr>
          <w:sz w:val="24"/>
          <w:szCs w:val="24"/>
        </w:rPr>
      </w:pPr>
      <w:r w:rsidRPr="00576383">
        <w:rPr>
          <w:noProof/>
          <w:sz w:val="24"/>
          <w:szCs w:val="24"/>
          <w:u w:val="single"/>
          <w:lang w:eastAsia="fr-FR"/>
        </w:rPr>
        <w:pict>
          <v:shape id="_x0000_s1038" type="#_x0000_t202" style="position:absolute;margin-left:223.5pt;margin-top:8.85pt;width:83.25pt;height:18.75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" stroked="f">
            <v:textbox>
              <w:txbxContent>
                <w:p w:rsidR="00C330B6" w:rsidRDefault="00C330B6" w:rsidP="00C330B6">
                  <w:pPr>
                    <w:shd w:val="clear" w:color="auto" w:fill="FFFFFF" w:themeFill="background1"/>
                  </w:pPr>
                  <w:proofErr w:type="gramStart"/>
                  <w:r>
                    <w:t>à</w:t>
                  </w:r>
                  <w:proofErr w:type="gramEnd"/>
                  <w:r>
                    <w:t xml:space="preserve"> 50 %</w:t>
                  </w:r>
                </w:p>
                <w:p w:rsidR="00C330B6" w:rsidRDefault="00C330B6" w:rsidP="00C330B6">
                  <w:pPr>
                    <w:shd w:val="clear" w:color="auto" w:fill="FFFFFF" w:themeFill="background1"/>
                  </w:pPr>
                </w:p>
                <w:p w:rsidR="00C330B6" w:rsidRDefault="00C330B6" w:rsidP="00C330B6">
                  <w:pPr>
                    <w:shd w:val="clear" w:color="auto" w:fill="FFFFFF" w:themeFill="background1"/>
                  </w:pPr>
                </w:p>
              </w:txbxContent>
            </v:textbox>
            <w10:wrap type="square"/>
          </v:shape>
        </w:pict>
      </w:r>
      <w:r w:rsidRPr="00576383">
        <w:rPr>
          <w:noProof/>
          <w:sz w:val="24"/>
          <w:szCs w:val="24"/>
          <w:u w:val="single"/>
          <w:lang w:eastAsia="fr-FR"/>
        </w:rPr>
        <w:pict>
          <v:roundrect id="Rectangle à coins arrondis 29" o:spid="_x0000_s1039" style="position:absolute;margin-left:197.25pt;margin-top:13.4pt;width:11.25pt;height:13.5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" filled="f" strokecolor="#385d8a" strokeweight="2.25pt"/>
        </w:pict>
      </w:r>
    </w:p>
    <w:p w:rsidR="00C330B6" w:rsidRDefault="00C330B6" w:rsidP="0018200E">
      <w:pPr>
        <w:spacing w:after="0"/>
        <w:rPr>
          <w:sz w:val="24"/>
          <w:szCs w:val="24"/>
        </w:rPr>
      </w:pPr>
    </w:p>
    <w:p w:rsidR="00C330B6" w:rsidRDefault="00C330B6" w:rsidP="00C330B6">
      <w:pPr>
        <w:pStyle w:val="ListParagraph"/>
        <w:spacing w:after="0"/>
        <w:ind w:left="1080"/>
        <w:rPr>
          <w:sz w:val="24"/>
          <w:szCs w:val="24"/>
        </w:rPr>
      </w:pPr>
    </w:p>
    <w:p w:rsidR="0018200E" w:rsidRDefault="00FB0454" w:rsidP="00FB0454">
      <w:pPr>
        <w:pStyle w:val="ListParagraph"/>
        <w:tabs>
          <w:tab w:val="right" w:leader="dot" w:pos="9214"/>
        </w:tabs>
        <w:spacing w:after="0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330B6" w:rsidRPr="00C330B6">
        <w:rPr>
          <w:sz w:val="24"/>
          <w:szCs w:val="24"/>
        </w:rPr>
        <w:t>Et votre journée de temps partiel est le :</w:t>
      </w:r>
      <w:r w:rsidR="00A934B8"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</w:p>
    <w:p w:rsidR="00C330B6" w:rsidRDefault="00C330B6" w:rsidP="00C330B6">
      <w:pPr>
        <w:spacing w:after="0"/>
        <w:rPr>
          <w:sz w:val="24"/>
          <w:szCs w:val="24"/>
        </w:rPr>
      </w:pPr>
    </w:p>
    <w:p w:rsidR="00BA1D6B" w:rsidRPr="00BA1D6B" w:rsidRDefault="00BA1D6B" w:rsidP="00BA1D6B">
      <w:pPr>
        <w:pStyle w:val="Heading2"/>
        <w:rPr>
          <w:b/>
          <w:color w:val="E5B8B7" w:themeColor="accent2" w:themeTint="66"/>
          <w:sz w:val="36"/>
          <w:szCs w:val="36"/>
        </w:rPr>
      </w:pPr>
      <w:r w:rsidRPr="00BA1D6B">
        <w:rPr>
          <w:b/>
          <w:color w:val="E5B8B7" w:themeColor="accent2" w:themeTint="66"/>
          <w:sz w:val="36"/>
          <w:szCs w:val="36"/>
        </w:rPr>
        <w:t>Pour assurer le retour de ce questionnaire, vous pouvez :</w:t>
      </w:r>
    </w:p>
    <w:p w:rsidR="00E07F7B" w:rsidRDefault="00BA1D6B" w:rsidP="00BA1D6B">
      <w:pPr>
        <w:pStyle w:val="ListParagraph"/>
        <w:numPr>
          <w:ilvl w:val="0"/>
          <w:numId w:val="2"/>
        </w:numPr>
      </w:pPr>
      <w:r>
        <w:t>Déposer votre réponse en Gare de Baisieux ou à la Mairie,</w:t>
      </w:r>
    </w:p>
    <w:p w:rsidR="00BA1D6B" w:rsidRDefault="00BA1D6B" w:rsidP="00BA1D6B">
      <w:pPr>
        <w:pStyle w:val="ListParagraph"/>
        <w:numPr>
          <w:ilvl w:val="0"/>
          <w:numId w:val="2"/>
        </w:numPr>
      </w:pPr>
      <w:r>
        <w:t xml:space="preserve">Scanner votre réponse et la transmettre à l’adresse mail : </w:t>
      </w:r>
      <w:hyperlink r:id="rId11" w:history="1">
        <w:r w:rsidRPr="008446D3">
          <w:rPr>
            <w:rStyle w:val="Hyperlink"/>
          </w:rPr>
          <w:t>contact@mairie-baisieux.fr</w:t>
        </w:r>
      </w:hyperlink>
    </w:p>
    <w:p w:rsidR="00BA1D6B" w:rsidRPr="00BA1D6B" w:rsidRDefault="00BA1D6B" w:rsidP="00BA1D6B">
      <w:pPr>
        <w:pStyle w:val="ListParagraph"/>
        <w:numPr>
          <w:ilvl w:val="0"/>
          <w:numId w:val="2"/>
        </w:numPr>
      </w:pPr>
      <w:r>
        <w:t xml:space="preserve">Compléter ce formulaire sur le site de la mairie : </w:t>
      </w:r>
      <w:r w:rsidRPr="00BA1D6B">
        <w:rPr>
          <w:rStyle w:val="HTMLCite"/>
          <w:rFonts w:ascii="Arial" w:hAnsi="Arial" w:cs="Arial"/>
          <w:i w:val="0"/>
          <w:color w:val="0000FF"/>
          <w:sz w:val="24"/>
          <w:szCs w:val="24"/>
        </w:rPr>
        <w:t>https://www.mairie-baisieux.fr</w:t>
      </w:r>
    </w:p>
    <w:p w:rsidR="00BA1D6B" w:rsidRDefault="00D64E40" w:rsidP="00C330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Réponse souhaitée pour le </w:t>
      </w:r>
      <w:r w:rsidRPr="00D64E40">
        <w:rPr>
          <w:b/>
          <w:sz w:val="24"/>
          <w:szCs w:val="24"/>
          <w:u w:val="single"/>
        </w:rPr>
        <w:t>30 juin 2019</w:t>
      </w:r>
      <w:r>
        <w:rPr>
          <w:b/>
          <w:sz w:val="24"/>
          <w:szCs w:val="24"/>
        </w:rPr>
        <w:t xml:space="preserve"> au plus tard.</w:t>
      </w:r>
      <w:bookmarkStart w:id="0" w:name="_GoBack"/>
      <w:bookmarkEnd w:id="0"/>
    </w:p>
    <w:p w:rsidR="00BA1D6B" w:rsidRDefault="00BA1D6B" w:rsidP="00C330B6">
      <w:pPr>
        <w:spacing w:after="0"/>
        <w:rPr>
          <w:b/>
          <w:sz w:val="24"/>
          <w:szCs w:val="24"/>
        </w:rPr>
      </w:pPr>
    </w:p>
    <w:p w:rsidR="00C330B6" w:rsidRPr="00C330B6" w:rsidRDefault="00C330B6" w:rsidP="00C330B6">
      <w:pPr>
        <w:spacing w:after="0"/>
        <w:rPr>
          <w:b/>
          <w:sz w:val="24"/>
          <w:szCs w:val="24"/>
        </w:rPr>
      </w:pPr>
      <w:r w:rsidRPr="00C330B6">
        <w:rPr>
          <w:b/>
          <w:sz w:val="24"/>
          <w:szCs w:val="24"/>
        </w:rPr>
        <w:t xml:space="preserve">Merci pour votre collaboration </w:t>
      </w:r>
    </w:p>
    <w:sectPr w:rsidR="00C330B6" w:rsidRPr="00C330B6" w:rsidSect="00C330B6">
      <w:headerReference w:type="default" r:id="rId12"/>
      <w:headerReference w:type="first" r:id="rId13"/>
      <w:pgSz w:w="11906" w:h="16838"/>
      <w:pgMar w:top="1418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85C" w:rsidRDefault="007E485C" w:rsidP="00974FE5">
      <w:pPr>
        <w:spacing w:after="0" w:line="240" w:lineRule="auto"/>
      </w:pPr>
      <w:r>
        <w:separator/>
      </w:r>
    </w:p>
  </w:endnote>
  <w:endnote w:type="continuationSeparator" w:id="0">
    <w:p w:rsidR="007E485C" w:rsidRDefault="007E485C" w:rsidP="00974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85C" w:rsidRDefault="007E485C" w:rsidP="00974FE5">
      <w:pPr>
        <w:spacing w:after="0" w:line="240" w:lineRule="auto"/>
      </w:pPr>
      <w:r>
        <w:separator/>
      </w:r>
    </w:p>
  </w:footnote>
  <w:footnote w:type="continuationSeparator" w:id="0">
    <w:p w:rsidR="007E485C" w:rsidRDefault="007E485C" w:rsidP="00974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Logo"/>
      <w:tag w:val="Logo"/>
      <w:id w:val="-121689697"/>
      <w:lock w:val="sdtContentLocked"/>
      <w:picture/>
    </w:sdtPr>
    <w:sdtContent>
      <w:p w:rsidR="00974FE5" w:rsidRDefault="00692184" w:rsidP="00974FE5">
        <w:pPr>
          <w:pStyle w:val="Header"/>
          <w:ind w:left="-567"/>
        </w:pPr>
        <w:r>
          <w:rPr>
            <w:noProof/>
            <w:lang w:eastAsia="fr-FR"/>
          </w:rPr>
          <w:drawing>
            <wp:inline distT="0" distB="0" distL="0" distR="0">
              <wp:extent cx="1399730" cy="399600"/>
              <wp:effectExtent l="0" t="0" r="0" b="635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9730" cy="39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Logo"/>
      <w:tag w:val="Logo"/>
      <w:id w:val="-1278178350"/>
      <w:lock w:val="sdtContentLocked"/>
      <w:picture/>
    </w:sdtPr>
    <w:sdtContent>
      <w:p w:rsidR="00974FE5" w:rsidRPr="00974FE5" w:rsidRDefault="00692184" w:rsidP="00974FE5">
        <w:pPr>
          <w:pStyle w:val="Header"/>
          <w:ind w:left="-567"/>
        </w:pPr>
        <w:r>
          <w:rPr>
            <w:noProof/>
            <w:lang w:eastAsia="fr-FR"/>
          </w:rPr>
          <w:drawing>
            <wp:inline distT="0" distB="0" distL="0" distR="0">
              <wp:extent cx="2080681" cy="59400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80681" cy="59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507E5"/>
    <w:multiLevelType w:val="hybridMultilevel"/>
    <w:tmpl w:val="DF4623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16CC7"/>
    <w:multiLevelType w:val="hybridMultilevel"/>
    <w:tmpl w:val="2DF8C780"/>
    <w:lvl w:ilvl="0" w:tplc="B950BFA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35AA2"/>
    <w:rsid w:val="000031CC"/>
    <w:rsid w:val="00160F8A"/>
    <w:rsid w:val="0016670B"/>
    <w:rsid w:val="0018200E"/>
    <w:rsid w:val="001D5C64"/>
    <w:rsid w:val="002931E3"/>
    <w:rsid w:val="0040550C"/>
    <w:rsid w:val="00463B7D"/>
    <w:rsid w:val="00576383"/>
    <w:rsid w:val="006402C1"/>
    <w:rsid w:val="00657364"/>
    <w:rsid w:val="00692184"/>
    <w:rsid w:val="00783B46"/>
    <w:rsid w:val="007E485C"/>
    <w:rsid w:val="00852FF8"/>
    <w:rsid w:val="008B4B53"/>
    <w:rsid w:val="00974FE5"/>
    <w:rsid w:val="00A413D7"/>
    <w:rsid w:val="00A934B8"/>
    <w:rsid w:val="00A96CEC"/>
    <w:rsid w:val="00BA1D6B"/>
    <w:rsid w:val="00C330B6"/>
    <w:rsid w:val="00D63A86"/>
    <w:rsid w:val="00D64E40"/>
    <w:rsid w:val="00DA2EAD"/>
    <w:rsid w:val="00E07F7B"/>
    <w:rsid w:val="00E72EB4"/>
    <w:rsid w:val="00F35AA2"/>
    <w:rsid w:val="00FB0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38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D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F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FE5"/>
  </w:style>
  <w:style w:type="paragraph" w:styleId="Footer">
    <w:name w:val="footer"/>
    <w:basedOn w:val="Normal"/>
    <w:link w:val="FooterChar"/>
    <w:uiPriority w:val="99"/>
    <w:unhideWhenUsed/>
    <w:rsid w:val="00974F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FE5"/>
  </w:style>
  <w:style w:type="paragraph" w:styleId="BalloonText">
    <w:name w:val="Balloon Text"/>
    <w:basedOn w:val="Normal"/>
    <w:link w:val="BalloonTextChar"/>
    <w:uiPriority w:val="99"/>
    <w:semiHidden/>
    <w:unhideWhenUsed/>
    <w:rsid w:val="0097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F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AA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A1D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A1D6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A1D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@mairie-baisieux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oyelle\AppData\Roaming\Microsoft\Templates\Modele_vierge_entete_couleu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_Doc_Lieu_1 xmlns="http://schemas.microsoft.com/sharepoint/v3/fields">
      <Terms xmlns="http://schemas.microsoft.com/office/infopath/2007/PartnerControls"/>
    </LM_Doc_Lieu_1>
    <LM_Identifiant xmlns="F08E6ABF-99DC-4534-B0BD-785C72CBF19F" xsi:nil="true"/>
    <LM_Source xmlns="F08E6ABF-99DC-4534-B0BD-785C72CBF19F">
      <Url xsi:nil="true"/>
      <Description xsi:nil="true"/>
    </LM_Source>
    <LikesCount xmlns="http://schemas.microsoft.com/sharepoint/v3" xsi:nil="true"/>
    <LM_DateEnregistrement xmlns="F08E6ABF-99DC-4534-B0BD-785C72CBF19F"/>
    <LM_Editeur xmlns="F08E6ABF-99DC-4534-B0BD-785C72CBF19F">Métropole Européenne de Lille</LM_Editeur>
    <LM_Resume xmlns="F08E6ABF-99DC-4534-B0BD-785C72CBF19F" xsi:nil="true"/>
    <EliseUrl xmlns="F08E6ABF-99DC-4534-B0BD-785C72CBF19F">
      <Url xsi:nil="true"/>
      <Description xsi:nil="true"/>
    </EliseUrl>
    <LM_Doc_Classement_1 xmlns="http://schemas.microsoft.com/sharepoint/v3/fields">
      <Terms xmlns="http://schemas.microsoft.com/office/infopath/2007/PartnerControls">
        <TermInfo xmlns="http://schemas.microsoft.com/office/infopath/2007/PartnerControls">
          <TermName>Courrier électronique</TermName>
          <TermId>748fc3d8-fda7-4c76-9202-8a79377b153e</TermId>
        </TermInfo>
      </Terms>
    </LM_Doc_Classement_1>
    <LM_Doc_ActionArchivage xmlns="F08E6ABF-99DC-4534-B0BD-785C72CBF19F" xsi:nil="true"/>
    <LM_Relation xmlns="F08E6ABF-99DC-4534-B0BD-785C72CBF19F">
      <Url xsi:nil="true"/>
      <Description xsi:nil="true"/>
    </LM_Relation>
    <Ratings xmlns="http://schemas.microsoft.com/sharepoint/v3" xsi:nil="true"/>
    <LM_ContributeurExterne xmlns="F08E6ABF-99DC-4534-B0BD-785C72CBF19F" xsi:nil="true"/>
    <LikedBy xmlns="http://schemas.microsoft.com/sharepoint/v3">
      <UserInfo>
        <DisplayName/>
        <AccountId xsi:nil="true"/>
        <AccountType/>
      </UserInfo>
    </LikedBy>
    <TaxCatchAll xmlns="d4c6c631-fa94-452d-85db-b63e463fadad"/>
    <LM_AuteurLibre xmlns="F08E6ABF-99DC-4534-B0BD-785C72CBF19F" xsi:nil="true"/>
    <LM_Doc_MotCle_1 xmlns="http://schemas.microsoft.com/sharepoint/v3/fields">
      <Terms xmlns="http://schemas.microsoft.com/office/infopath/2007/PartnerControls">
        <TermInfo xmlns="http://schemas.microsoft.com/office/infopath/2007/PartnerControls">
          <TermName>Courrier</TermName>
          <TermId>54c1e686-cf7d-455d-880b-0494bc4f54d4</TermId>
        </TermInfo>
      </Terms>
    </LM_Doc_MotCle_1>
    <LM_Droits xmlns="F08E6ABF-99DC-4534-B0BD-785C72CBF19F">Tous droits réservés</LM_Droits>
    <LM_Contributeur xmlns="F08E6ABF-99DC-4534-B0BD-785C72CBF19F">
      <UserInfo>
        <DisplayName/>
        <AccountId xsi:nil="true"/>
        <AccountType/>
      </UserInfo>
    </LM_Contributeur>
    <LM_Taille xmlns="F08E6ABF-99DC-4534-B0BD-785C72CBF19F" xsi:nil="true"/>
    <LM_Doc_DureeDeVie xmlns="F08E6ABF-99DC-4534-B0BD-785C72CBF19F" xsi:nil="true"/>
    <EliseChrono xmlns="F08E6ABF-99DC-4534-B0BD-785C72CBF19F" xsi:nil="true"/>
    <LM_Auteur xmlns="F08E6ABF-99DC-4534-B0BD-785C72CBF19F">
      <UserInfo>
        <DisplayName/>
        <AccountId xsi:nil="true"/>
        <AccountType/>
      </UserInfo>
    </LM_Auteur>
    <RatedBy xmlns="http://schemas.microsoft.com/sharepoint/v3">
      <UserInfo>
        <DisplayName/>
        <AccountId xsi:nil="true"/>
        <AccountType/>
      </UserInfo>
    </RatedBy>
    <EliseDate xmlns="F08E6ABF-99DC-4534-B0BD-785C72CBF1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LMContentType" ma:contentTypeID="0x010100F845AE67FD694770A9119A97FB6AF2EA00E69A081E4F1C1543997C71E57B5EBC0E" ma:contentTypeVersion="11" ma:contentTypeDescription="Type de contenu Documents LM" ma:contentTypeScope="" ma:versionID="25f2d96b88403b1e3b1cd621c9e5c183">
  <xsd:schema xmlns:xsd="http://www.w3.org/2001/XMLSchema" xmlns:xs="http://www.w3.org/2001/XMLSchema" xmlns:p="http://schemas.microsoft.com/office/2006/metadata/properties" xmlns:ns1="http://schemas.microsoft.com/sharepoint/v3" xmlns:ns2="F08E6ABF-99DC-4534-B0BD-785C72CBF19F" xmlns:ns3="http://schemas.microsoft.com/sharepoint/v3/fields" xmlns:ns4="d4c6c631-fa94-452d-85db-b63e463fadad" targetNamespace="http://schemas.microsoft.com/office/2006/metadata/properties" ma:root="true" ma:fieldsID="de5923f82d2e391b761d23225676d937" ns1:_="" ns2:_="" ns3:_="" ns4:_="">
    <xsd:import namespace="http://schemas.microsoft.com/sharepoint/v3"/>
    <xsd:import namespace="F08E6ABF-99DC-4534-B0BD-785C72CBF19F"/>
    <xsd:import namespace="http://schemas.microsoft.com/sharepoint/v3/fields"/>
    <xsd:import namespace="d4c6c631-fa94-452d-85db-b63e463fadad"/>
    <xsd:element name="properties">
      <xsd:complexType>
        <xsd:sequence>
          <xsd:element name="documentManagement">
            <xsd:complexType>
              <xsd:all>
                <xsd:element ref="ns3:LM_Doc_MotCle_1" minOccurs="0"/>
                <xsd:element ref="ns3:LM_Doc_Classement_1" minOccurs="0"/>
                <xsd:element ref="ns2:LM_DateEnregistrement"/>
                <xsd:element ref="ns2:LM_Editeur"/>
                <xsd:element ref="ns2:LM_Droits"/>
                <xsd:element ref="ns2:LM_Doc_DureeDeVie" minOccurs="0"/>
                <xsd:element ref="ns2:LM_Doc_ActionArchivage" minOccurs="0"/>
                <xsd:element ref="ns2:LM_Auteur" minOccurs="0"/>
                <xsd:element ref="ns2:LM_AuteurLibre" minOccurs="0"/>
                <xsd:element ref="ns2:LM_Resume" minOccurs="0"/>
                <xsd:element ref="ns3:LM_Doc_Lieu_1" minOccurs="0"/>
                <xsd:element ref="ns2:LM_Contributeur" minOccurs="0"/>
                <xsd:element ref="ns2:LM_ContributeurExterne" minOccurs="0"/>
                <xsd:element ref="ns2:LM_Identifiant" minOccurs="0"/>
                <xsd:element ref="ns2:LM_Source" minOccurs="0"/>
                <xsd:element ref="ns2:LM_Relation" minOccurs="0"/>
                <xsd:element ref="ns2:LM_Taille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EliseDate" minOccurs="0"/>
                <xsd:element ref="ns2:EliseChrono" minOccurs="0"/>
                <xsd:element ref="ns2:EliseUrl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8" nillable="true" ma:displayName="Évaluation (0-5)" ma:decimals="2" ma:description="Valeur moyenne de toutes les évaluations envoyées" ma:internalName="AverageRating" ma:readOnly="true">
      <xsd:simpleType>
        <xsd:restriction base="dms:Number"/>
      </xsd:simpleType>
    </xsd:element>
    <xsd:element name="RatingCount" ma:index="29" nillable="true" ma:displayName="Nombre d’évaluations" ma:decimals="0" ma:description="Nombre d’évaluations envoyées" ma:internalName="RatingCount" ma:readOnly="true">
      <xsd:simpleType>
        <xsd:restriction base="dms:Number"/>
      </xsd:simpleType>
    </xsd:element>
    <xsd:element name="RatedBy" ma:index="30" nillable="true" ma:displayName="Évalué par" ma:description="Des utilisateurs ont évalué l'élé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31" nillable="true" ma:displayName="Évaluation des utilisateurs" ma:description="Évaluation des utilisateurs pour l'élément" ma:hidden="true" ma:internalName="Ratings">
      <xsd:simpleType>
        <xsd:restriction base="dms:Note"/>
      </xsd:simpleType>
    </xsd:element>
    <xsd:element name="LikesCount" ma:index="32" nillable="true" ma:displayName="Nombre de « Je recommande »" ma:internalName="LikesCount">
      <xsd:simpleType>
        <xsd:restriction base="dms:Unknown"/>
      </xsd:simpleType>
    </xsd:element>
    <xsd:element name="LikedBy" ma:index="33" nillable="true" ma:displayName="Recommandé par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E6ABF-99DC-4534-B0BD-785C72CBF19F" elementFormDefault="qualified">
    <xsd:import namespace="http://schemas.microsoft.com/office/2006/documentManagement/types"/>
    <xsd:import namespace="http://schemas.microsoft.com/office/infopath/2007/PartnerControls"/>
    <xsd:element name="LM_DateEnregistrement" ma:index="6" ma:displayName="Date" ma:format="DateOnly" ma:internalName="LM_DateEnregistrement" ma:readOnly="false">
      <xsd:simpleType>
        <xsd:restriction base="dms:DateTime"/>
      </xsd:simpleType>
    </xsd:element>
    <xsd:element name="LM_Editeur" ma:index="7" ma:displayName="Editeur" ma:default="Métropole Européenne de Lille" ma:internalName="LM_Editeur">
      <xsd:simpleType>
        <xsd:restriction base="dms:Text"/>
      </xsd:simpleType>
    </xsd:element>
    <xsd:element name="LM_Droits" ma:index="8" ma:displayName="Droits" ma:default="Tous droits réservés" ma:internalName="LM_Droits">
      <xsd:simpleType>
        <xsd:restriction base="dms:Text"/>
      </xsd:simpleType>
    </xsd:element>
    <xsd:element name="LM_Doc_DureeDeVie" ma:index="9" nillable="true" ma:displayName="Durée de vie" ma:internalName="LM_Doc_DureeDeVie">
      <xsd:simpleType>
        <xsd:restriction base="dms:Choice">
          <xsd:enumeration value="1 an"/>
          <xsd:enumeration value="2 ans"/>
          <xsd:enumeration value="3 ans"/>
          <xsd:enumeration value="4 ans"/>
          <xsd:enumeration value="5 ans"/>
          <xsd:enumeration value="6 ans"/>
          <xsd:enumeration value="10 ans"/>
          <xsd:enumeration value="25 ans"/>
          <xsd:enumeration value="30 ans"/>
          <xsd:enumeration value="Illimité"/>
        </xsd:restriction>
      </xsd:simpleType>
    </xsd:element>
    <xsd:element name="LM_Doc_ActionArchivage" ma:index="10" nillable="true" ma:displayName="Action Archivage" ma:internalName="LM_Doc_ActionArchivage">
      <xsd:simpleType>
        <xsd:restriction base="dms:Choice">
          <xsd:enumeration value="Archivage"/>
          <xsd:enumeration value="Destruction"/>
        </xsd:restriction>
      </xsd:simpleType>
    </xsd:element>
    <xsd:element name="LM_Auteur" ma:index="11" nillable="true" ma:displayName="Auteur" ma:list="UserInfo" ma:internalName="LM_Au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M_AuteurLibre" ma:index="12" nillable="true" ma:displayName="Auteur (saisie libre)" ma:internalName="LM_AuteurLibre">
      <xsd:simpleType>
        <xsd:restriction base="dms:Text"/>
      </xsd:simpleType>
    </xsd:element>
    <xsd:element name="LM_Resume" ma:index="13" nillable="true" ma:displayName="Résumé" ma:internalName="LM_Resume">
      <xsd:simpleType>
        <xsd:restriction base="dms:Note"/>
      </xsd:simpleType>
    </xsd:element>
    <xsd:element name="LM_Contributeur" ma:index="16" nillable="true" ma:displayName="Contributeur" ma:list="UserInfo" ma:internalName="LM_Contribu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M_ContributeurExterne" ma:index="17" nillable="true" ma:displayName="Contributeur (si externe)" ma:internalName="LM_ContributeurExterne">
      <xsd:simpleType>
        <xsd:restriction base="dms:Text"/>
      </xsd:simpleType>
    </xsd:element>
    <xsd:element name="LM_Identifiant" ma:index="18" nillable="true" ma:displayName="Identifiant" ma:description="Possibilité de mentionner ici les références liées à votre document (ex : identifiant du numéro de marché)" ma:internalName="LM_Identifiant">
      <xsd:simpleType>
        <xsd:restriction base="dms:Text"/>
      </xsd:simpleType>
    </xsd:element>
    <xsd:element name="LM_Source" ma:index="19" nillable="true" ma:displayName="Source" ma:description="Saisir l’adresse vers un document, une source dans ce champs" ma:format="Hyperlink" ma:internalName="LM_Sourc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M_Relation" ma:index="20" nillable="true" ma:displayName="Relation" ma:format="Hyperlink" ma:internalName="LM_Rel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M_Taille" ma:index="21" nillable="true" ma:displayName="Taille" ma:description=" Possibilité de mentionner ici la taille de votre document (nombre de pages par exemple)" ma:internalName="LM_Taille">
      <xsd:simpleType>
        <xsd:restriction base="dms:Text"/>
      </xsd:simpleType>
    </xsd:element>
    <xsd:element name="EliseDate" ma:index="34" nillable="true" ma:displayName="EliseDate" ma:internalName="EliseDate">
      <xsd:simpleType>
        <xsd:restriction base="dms:DateTime"/>
      </xsd:simpleType>
    </xsd:element>
    <xsd:element name="EliseChrono" ma:index="35" nillable="true" ma:displayName="EliseChrono" ma:internalName="EliseChrono">
      <xsd:simpleType>
        <xsd:restriction base="dms:Text"/>
      </xsd:simpleType>
    </xsd:element>
    <xsd:element name="EliseUrl" ma:index="36" nillable="true" ma:displayName="EliseUrl" ma:format="Hyperlink" ma:internalName="Elis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M_Doc_MotCle_1" ma:index="3" ma:taxonomy="true" ma:internalName="LM_Doc_MotCle_1" ma:taxonomyFieldName="LM_Doc_MotCle" ma:displayName="Mot-clés" ma:fieldId="{aa5aa22c-797f-44f3-9c88-4de565b9e2bd}" ma:taxonomyMulti="true" ma:sspId="0fb7e318-b559-458d-86fa-c5bae00274c2" ma:termSetId="a0be89fe-df50-4419-a50e-2c98b14f04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M_Doc_Classement_1" ma:index="5" ma:taxonomy="true" ma:internalName="LM_Doc_Classement_1" ma:taxonomyFieldName="LM_Doc_Classement" ma:displayName="Typologie" ma:fieldId="{869c8de7-8173-4a20-abe0-c97897a9b883}" ma:sspId="0fb7e318-b559-458d-86fa-c5bae00274c2" ma:termSetId="e855d7d2-9b11-451a-8260-1c18816c41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M_Doc_Lieu_1" ma:index="15" nillable="true" ma:taxonomy="true" ma:internalName="LM_Doc_Lieu_1" ma:taxonomyFieldName="LM_Doc_Lieu" ma:displayName="Lieu" ma:fieldId="{89896ecf-9bcb-480c-bcd4-471baabacbd5}" ma:taxonomyMulti="true" ma:sspId="0fb7e318-b559-458d-86fa-c5bae00274c2" ma:termSetId="d35eafc6-b67b-4c33-af48-8144e05a5ce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6c631-fa94-452d-85db-b63e463fadad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2da89c51-887f-4714-a0bd-1e7d93131747}" ma:internalName="TaxCatchAll" ma:showField="CatchAllData" ma:web="d4c6c631-fa94-452d-85db-b63e463fad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Type de contenu"/>
        <xsd:element ref="dc:title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222FAC-4A86-4E6A-866C-1AF70AC8749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F08E6ABF-99DC-4534-B0BD-785C72CBF19F"/>
    <ds:schemaRef ds:uri="http://schemas.microsoft.com/sharepoint/v3"/>
    <ds:schemaRef ds:uri="d4c6c631-fa94-452d-85db-b63e463fadad"/>
  </ds:schemaRefs>
</ds:datastoreItem>
</file>

<file path=customXml/itemProps2.xml><?xml version="1.0" encoding="utf-8"?>
<ds:datastoreItem xmlns:ds="http://schemas.openxmlformats.org/officeDocument/2006/customXml" ds:itemID="{3359E7D4-0011-4221-AC83-15DA944AF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8E6ABF-99DC-4534-B0BD-785C72CBF19F"/>
    <ds:schemaRef ds:uri="http://schemas.microsoft.com/sharepoint/v3/fields"/>
    <ds:schemaRef ds:uri="d4c6c631-fa94-452d-85db-b63e463fa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73422F-0EA1-4753-86EB-A8EE956CA8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Modele_vierge_entete_couleur</Template>
  <TotalTime>24</TotalTime>
  <Pages>2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Enquête</vt:lpstr>
    </vt:vector>
  </TitlesOfParts>
  <Company>Lille Metropole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Enquête</dc:title>
  <dc:creator>DEMARE Catherine</dc:creator>
  <cp:lastModifiedBy>BeneBureau</cp:lastModifiedBy>
  <cp:revision>3</cp:revision>
  <cp:lastPrinted>2019-05-29T23:16:00Z</cp:lastPrinted>
  <dcterms:created xsi:type="dcterms:W3CDTF">2019-05-29T12:33:00Z</dcterms:created>
  <dcterms:modified xsi:type="dcterms:W3CDTF">2019-05-29T23:22:00Z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0x010100F845AE67FD694770A9119A97FB6AF2EA00E69A081E4F1C1543997C71E57B5EBC0E</vt:lpwstr>
  </property>
</Properties>
</file>